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69E6A" w14:textId="77777777" w:rsidR="00042742" w:rsidRDefault="00042742" w:rsidP="00042742">
      <w:pPr>
        <w:pBdr>
          <w:top w:val="single" w:sz="18" w:space="1" w:color="17365D" w:themeColor="text2" w:themeShade="BF"/>
          <w:left w:val="single" w:sz="18" w:space="4" w:color="17365D" w:themeColor="text2" w:themeShade="BF"/>
          <w:bottom w:val="single" w:sz="18" w:space="1" w:color="17365D" w:themeColor="text2" w:themeShade="BF"/>
          <w:right w:val="single" w:sz="18" w:space="4" w:color="17365D" w:themeColor="text2" w:themeShade="BF"/>
        </w:pBdr>
        <w:jc w:val="center"/>
        <w:rPr>
          <w:b/>
          <w:bCs/>
          <w:color w:val="244061" w:themeColor="accent1" w:themeShade="80"/>
          <w:spacing w:val="-2"/>
        </w:rPr>
      </w:pPr>
    </w:p>
    <w:p w14:paraId="2C709E18" w14:textId="7C85464B" w:rsidR="00042742" w:rsidRDefault="00042742" w:rsidP="00042742">
      <w:pPr>
        <w:pBdr>
          <w:top w:val="single" w:sz="18" w:space="1" w:color="17365D" w:themeColor="text2" w:themeShade="BF"/>
          <w:left w:val="single" w:sz="18" w:space="4" w:color="17365D" w:themeColor="text2" w:themeShade="BF"/>
          <w:bottom w:val="single" w:sz="18" w:space="1" w:color="17365D" w:themeColor="text2" w:themeShade="BF"/>
          <w:right w:val="single" w:sz="18" w:space="4" w:color="17365D" w:themeColor="text2" w:themeShade="BF"/>
        </w:pBdr>
        <w:jc w:val="center"/>
        <w:rPr>
          <w:b/>
          <w:bCs/>
          <w:color w:val="244061" w:themeColor="accent1" w:themeShade="80"/>
          <w:spacing w:val="-2"/>
        </w:rPr>
      </w:pPr>
      <w:r w:rsidRPr="00042742">
        <w:rPr>
          <w:b/>
          <w:bCs/>
          <w:color w:val="244061" w:themeColor="accent1" w:themeShade="80"/>
          <w:spacing w:val="-2"/>
        </w:rPr>
        <w:t>LIBERATORIA PER L'UTILIZZO DELLE IMMAGINI-AUDIO-VIDEO</w:t>
      </w:r>
      <w:r w:rsidRPr="00042742">
        <w:rPr>
          <w:b/>
          <w:bCs/>
          <w:color w:val="244061" w:themeColor="accent1" w:themeShade="80"/>
          <w:spacing w:val="-2"/>
        </w:rPr>
        <w:t xml:space="preserve"> </w:t>
      </w:r>
      <w:r w:rsidRPr="00042742">
        <w:rPr>
          <w:b/>
          <w:bCs/>
          <w:color w:val="244061" w:themeColor="accent1" w:themeShade="80"/>
          <w:spacing w:val="-2"/>
        </w:rPr>
        <w:t>DEGLI/LE ALUNNI/E</w:t>
      </w:r>
      <w:r w:rsidRPr="00042742">
        <w:rPr>
          <w:b/>
          <w:bCs/>
          <w:color w:val="244061" w:themeColor="accent1" w:themeShade="80"/>
          <w:spacing w:val="-2"/>
        </w:rPr>
        <w:t xml:space="preserve"> </w:t>
      </w:r>
      <w:r w:rsidRPr="00042742">
        <w:rPr>
          <w:b/>
          <w:bCs/>
          <w:color w:val="244061" w:themeColor="accent1" w:themeShade="80"/>
          <w:spacing w:val="-2"/>
        </w:rPr>
        <w:t>IN OCCASIONE DI EVENTI</w:t>
      </w:r>
    </w:p>
    <w:p w14:paraId="6478F80F" w14:textId="77777777" w:rsidR="00042742" w:rsidRPr="00042742" w:rsidRDefault="00042742" w:rsidP="00042742">
      <w:pPr>
        <w:pBdr>
          <w:top w:val="single" w:sz="18" w:space="1" w:color="17365D" w:themeColor="text2" w:themeShade="BF"/>
          <w:left w:val="single" w:sz="18" w:space="4" w:color="17365D" w:themeColor="text2" w:themeShade="BF"/>
          <w:bottom w:val="single" w:sz="18" w:space="1" w:color="17365D" w:themeColor="text2" w:themeShade="BF"/>
          <w:right w:val="single" w:sz="18" w:space="4" w:color="17365D" w:themeColor="text2" w:themeShade="BF"/>
        </w:pBdr>
        <w:jc w:val="center"/>
        <w:rPr>
          <w:b/>
          <w:bCs/>
          <w:color w:val="244061" w:themeColor="accent1" w:themeShade="80"/>
          <w:spacing w:val="-2"/>
        </w:rPr>
      </w:pPr>
    </w:p>
    <w:p w14:paraId="776DD269" w14:textId="77777777" w:rsidR="00042742" w:rsidRDefault="00042742" w:rsidP="00042742">
      <w:pPr>
        <w:rPr>
          <w:b/>
          <w:bCs/>
        </w:rPr>
      </w:pPr>
    </w:p>
    <w:p w14:paraId="4B2E023A" w14:textId="77777777" w:rsidR="00042742" w:rsidRPr="001007CC" w:rsidRDefault="00042742" w:rsidP="00042742">
      <w:r w:rsidRPr="001007CC">
        <w:t>Ai sensi degli artt.13 e 14 del GDPR, dell’art 10 e 320 del cod. civ. e degli artt. 96 e 97 legge n° 633/1941 sul diritto d’autore</w:t>
      </w:r>
    </w:p>
    <w:p w14:paraId="3F183D1E" w14:textId="1EAC6666" w:rsidR="00042742" w:rsidRDefault="00042742" w:rsidP="00B247EE">
      <w:pPr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______________________________, </w:t>
      </w:r>
      <w:proofErr w:type="spellStart"/>
      <w:r>
        <w:t>nat</w:t>
      </w:r>
      <w:proofErr w:type="spellEnd"/>
      <w:r>
        <w:t>_ a ___________________ (____), il ___ / ___ / ___, residente a _________________ (____), indirizzo: __________________________________________;</w:t>
      </w:r>
    </w:p>
    <w:p w14:paraId="1FED7DC5" w14:textId="77777777" w:rsidR="00042742" w:rsidRDefault="00042742" w:rsidP="00B247EE">
      <w:pPr>
        <w:spacing w:line="360" w:lineRule="auto"/>
        <w:jc w:val="both"/>
      </w:pPr>
    </w:p>
    <w:p w14:paraId="74FEA82F" w14:textId="56E10DD4" w:rsidR="00042742" w:rsidRDefault="00042742" w:rsidP="00B247EE">
      <w:pPr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______________________________, </w:t>
      </w:r>
      <w:proofErr w:type="spellStart"/>
      <w:r>
        <w:t>nat</w:t>
      </w:r>
      <w:proofErr w:type="spellEnd"/>
      <w:r>
        <w:t>_ a ___________________ (____), il ___ / ___ / ___, residente a _________________(____), indirizzo ___________________________________________;</w:t>
      </w:r>
    </w:p>
    <w:p w14:paraId="68870710" w14:textId="77777777" w:rsidR="00042742" w:rsidRDefault="00042742" w:rsidP="00042742">
      <w:pPr>
        <w:jc w:val="both"/>
        <w:rPr>
          <w:b/>
          <w:bCs/>
        </w:rPr>
      </w:pPr>
    </w:p>
    <w:p w14:paraId="1F26D18C" w14:textId="77777777" w:rsidR="00042742" w:rsidRPr="00E81459" w:rsidRDefault="00042742" w:rsidP="00042742">
      <w:pPr>
        <w:jc w:val="center"/>
        <w:rPr>
          <w:b/>
          <w:bCs/>
        </w:rPr>
      </w:pPr>
      <w:r w:rsidRPr="00E81459">
        <w:rPr>
          <w:b/>
          <w:bCs/>
        </w:rPr>
        <w:t>genitori/tutori legali/esercenti la patria potestà</w:t>
      </w:r>
    </w:p>
    <w:p w14:paraId="2F41AE71" w14:textId="77777777" w:rsidR="00042742" w:rsidRDefault="00042742" w:rsidP="00042742">
      <w:pPr>
        <w:jc w:val="both"/>
      </w:pPr>
    </w:p>
    <w:p w14:paraId="05CE02F1" w14:textId="6B9FD394" w:rsidR="00042742" w:rsidRDefault="00042742" w:rsidP="00042742">
      <w:pPr>
        <w:spacing w:line="360" w:lineRule="auto"/>
        <w:jc w:val="both"/>
      </w:pPr>
      <w:r>
        <w:t>dell'alunno/a __________________________</w:t>
      </w:r>
      <w:r w:rsidR="00B247EE">
        <w:t>__________</w:t>
      </w:r>
      <w:r>
        <w:t>__________ frequentante la classe _</w:t>
      </w:r>
      <w:r w:rsidR="00B247EE">
        <w:t>_</w:t>
      </w:r>
      <w:r>
        <w:t>__ sez. __</w:t>
      </w:r>
      <w:r w:rsidR="00B247EE">
        <w:t>_</w:t>
      </w:r>
      <w:r>
        <w:t>_</w:t>
      </w:r>
    </w:p>
    <w:p w14:paraId="1FA336BF" w14:textId="3018337B" w:rsidR="00B247EE" w:rsidRDefault="00042742" w:rsidP="00042742">
      <w:pPr>
        <w:spacing w:line="360" w:lineRule="auto"/>
        <w:jc w:val="both"/>
      </w:pPr>
      <w:r w:rsidRPr="007E0170">
        <w:t>con riferimento alle immagini (foto/video) e alle registrazioni audio realizzate da (</w:t>
      </w:r>
      <w:r w:rsidRPr="007E0170">
        <w:rPr>
          <w:i/>
          <w:iCs/>
        </w:rPr>
        <w:t>nome dell’Ente</w:t>
      </w:r>
      <w:r>
        <w:rPr>
          <w:i/>
          <w:iCs/>
        </w:rPr>
        <w:t>,</w:t>
      </w:r>
      <w:r w:rsidRPr="007E0170">
        <w:rPr>
          <w:i/>
          <w:iCs/>
        </w:rPr>
        <w:t xml:space="preserve"> del fotografo</w:t>
      </w:r>
      <w:r>
        <w:rPr>
          <w:i/>
          <w:iCs/>
        </w:rPr>
        <w:t xml:space="preserve"> o del </w:t>
      </w:r>
      <w:r w:rsidRPr="007E0170">
        <w:rPr>
          <w:i/>
          <w:iCs/>
        </w:rPr>
        <w:t>video operatore</w:t>
      </w:r>
      <w:r w:rsidRPr="007E0170">
        <w:t>) ________________________</w:t>
      </w:r>
      <w:r>
        <w:t>_______________</w:t>
      </w:r>
      <w:r w:rsidRPr="007E0170">
        <w:t xml:space="preserve"> il giorno</w:t>
      </w:r>
      <w:r w:rsidR="00B247EE">
        <w:t xml:space="preserve"> </w:t>
      </w:r>
      <w:r w:rsidRPr="007E0170">
        <w:t>_</w:t>
      </w:r>
      <w:r w:rsidR="00B247EE">
        <w:t>__</w:t>
      </w:r>
      <w:r w:rsidRPr="007E0170">
        <w:t>_/</w:t>
      </w:r>
      <w:r w:rsidR="00B247EE">
        <w:t>__</w:t>
      </w:r>
      <w:r w:rsidRPr="007E0170">
        <w:t>__/_</w:t>
      </w:r>
      <w:r w:rsidR="00B247EE">
        <w:t>__</w:t>
      </w:r>
      <w:r w:rsidRPr="007E0170">
        <w:t xml:space="preserve">___ </w:t>
      </w:r>
    </w:p>
    <w:p w14:paraId="3C5A34B5" w14:textId="5BEBF6B3" w:rsidR="00B247EE" w:rsidRDefault="00042742" w:rsidP="00042742">
      <w:pPr>
        <w:spacing w:line="360" w:lineRule="auto"/>
        <w:jc w:val="both"/>
      </w:pPr>
      <w:r w:rsidRPr="007E0170">
        <w:t xml:space="preserve">presso </w:t>
      </w:r>
      <w:r>
        <w:t>_____________________</w:t>
      </w:r>
      <w:r w:rsidR="00B247EE">
        <w:t>_________________________________________</w:t>
      </w:r>
      <w:r>
        <w:t>___</w:t>
      </w:r>
      <w:r w:rsidRPr="007E0170">
        <w:t xml:space="preserve">_________________ </w:t>
      </w:r>
    </w:p>
    <w:p w14:paraId="4B537B84" w14:textId="713037E7" w:rsidR="00042742" w:rsidRDefault="00042742" w:rsidP="00042742">
      <w:pPr>
        <w:spacing w:line="360" w:lineRule="auto"/>
        <w:jc w:val="both"/>
        <w:rPr>
          <w:b/>
          <w:bCs/>
        </w:rPr>
      </w:pPr>
      <w:r w:rsidRPr="007E0170">
        <w:t xml:space="preserve">in occasione </w:t>
      </w:r>
      <w:r>
        <w:t>di/del</w:t>
      </w:r>
      <w:r w:rsidR="00B247EE">
        <w:t xml:space="preserve"> </w:t>
      </w:r>
      <w:r w:rsidRPr="007E0170">
        <w:t>_</w:t>
      </w:r>
      <w:r w:rsidR="00B247EE">
        <w:t>_________________________________________</w:t>
      </w:r>
      <w:r w:rsidRPr="007E0170">
        <w:t>__________________________</w:t>
      </w:r>
      <w:r>
        <w:t>____</w:t>
      </w:r>
    </w:p>
    <w:p w14:paraId="5CB657FC" w14:textId="77777777" w:rsidR="00042742" w:rsidRPr="007E0170" w:rsidRDefault="00042742" w:rsidP="00042742">
      <w:pPr>
        <w:spacing w:line="360" w:lineRule="auto"/>
        <w:jc w:val="both"/>
      </w:pPr>
      <w:r w:rsidRPr="007E0170">
        <w:t>con la presente</w:t>
      </w:r>
      <w:r>
        <w:t xml:space="preserve"> dichiarazione liberatoria</w:t>
      </w:r>
    </w:p>
    <w:p w14:paraId="5A5A4100" w14:textId="77777777" w:rsidR="00042742" w:rsidRPr="00E81459" w:rsidRDefault="00042742" w:rsidP="00042742">
      <w:pPr>
        <w:jc w:val="center"/>
        <w:rPr>
          <w:b/>
          <w:bCs/>
        </w:rPr>
      </w:pPr>
      <w:r w:rsidRPr="00E81459">
        <w:rPr>
          <w:b/>
          <w:bCs/>
        </w:rPr>
        <w:t>AUTORIZZANO</w:t>
      </w:r>
    </w:p>
    <w:p w14:paraId="537C90C3" w14:textId="77777777" w:rsidR="00042742" w:rsidRDefault="00042742" w:rsidP="00042742">
      <w:pPr>
        <w:jc w:val="both"/>
      </w:pPr>
    </w:p>
    <w:p w14:paraId="431DCFAB" w14:textId="77777777" w:rsidR="00B247EE" w:rsidRDefault="00042742" w:rsidP="00042742">
      <w:pPr>
        <w:jc w:val="both"/>
      </w:pPr>
      <w:r w:rsidRPr="00D42CE6">
        <w:t>l’Istituto di Istruzione Superiore “Marconi Pieralisi” di Jesi all</w:t>
      </w:r>
      <w:r>
        <w:t>’</w:t>
      </w:r>
      <w:r w:rsidRPr="00D42CE6">
        <w:t xml:space="preserve"> </w:t>
      </w:r>
      <w:r>
        <w:t>effettuazione</w:t>
      </w:r>
      <w:r w:rsidRPr="00D42CE6">
        <w:t xml:space="preserve"> </w:t>
      </w:r>
      <w:r>
        <w:t xml:space="preserve">e all’utilizzo </w:t>
      </w:r>
      <w:r w:rsidRPr="00D42CE6">
        <w:t xml:space="preserve">di foto, video </w:t>
      </w:r>
      <w:r>
        <w:t>o altri materiali a</w:t>
      </w:r>
      <w:r w:rsidRPr="00D42CE6">
        <w:t>udio</w:t>
      </w:r>
      <w:r>
        <w:t>visivi</w:t>
      </w:r>
      <w:r w:rsidRPr="00D42CE6">
        <w:t xml:space="preserve"> contenenti l'immagine, il nome e la voce del sopraindicato minore, con compagni, insegnanti ed operatori scolastici </w:t>
      </w:r>
      <w:r>
        <w:t>all’interno di</w:t>
      </w:r>
      <w:r w:rsidRPr="00D42CE6">
        <w:t xml:space="preserve"> attività educative e didattiche per scopi documentativi, formativi e informativi</w:t>
      </w:r>
      <w:r>
        <w:t xml:space="preserve">. </w:t>
      </w:r>
    </w:p>
    <w:p w14:paraId="53F7640E" w14:textId="77777777" w:rsidR="00B247EE" w:rsidRDefault="00B247EE" w:rsidP="00042742">
      <w:pPr>
        <w:jc w:val="both"/>
      </w:pPr>
    </w:p>
    <w:p w14:paraId="6CCA7B07" w14:textId="69B4B101" w:rsidR="00042742" w:rsidRDefault="00042742" w:rsidP="00042742">
      <w:pPr>
        <w:jc w:val="both"/>
      </w:pPr>
      <w:r>
        <w:t>I sottoscritti</w:t>
      </w:r>
    </w:p>
    <w:p w14:paraId="2EDEB4DA" w14:textId="77777777" w:rsidR="00042742" w:rsidRPr="000C0479" w:rsidRDefault="00042742" w:rsidP="00042742">
      <w:pPr>
        <w:jc w:val="center"/>
        <w:rPr>
          <w:b/>
          <w:bCs/>
        </w:rPr>
      </w:pPr>
      <w:r w:rsidRPr="000C0479">
        <w:rPr>
          <w:b/>
          <w:bCs/>
        </w:rPr>
        <w:t>AUTORIZZANO</w:t>
      </w:r>
    </w:p>
    <w:p w14:paraId="30CCEC08" w14:textId="77777777" w:rsidR="00042742" w:rsidRDefault="00042742" w:rsidP="00042742">
      <w:pPr>
        <w:jc w:val="both"/>
      </w:pPr>
    </w:p>
    <w:p w14:paraId="4087CAC5" w14:textId="77777777" w:rsidR="00042742" w:rsidRDefault="00042742" w:rsidP="00042742">
      <w:pPr>
        <w:jc w:val="both"/>
      </w:pPr>
      <w:r>
        <w:t xml:space="preserve">altresì la possibile diffusione delle immagini e delle riprese audio/video sul sito internet istituzionale, sui social network scolastici, su pubblicazioni, mostre, corsi di formazione, seminari, convegni e altre iniziative promosse dall’Istituto in collaborazione con altri enti pubblici e/o privati, tramite tv, radio, internet, carta stampata ed altri mezzi di informazione e condivisione. </w:t>
      </w:r>
    </w:p>
    <w:p w14:paraId="347AB591" w14:textId="77777777" w:rsidR="00042742" w:rsidRDefault="00042742" w:rsidP="00042742">
      <w:pPr>
        <w:jc w:val="both"/>
      </w:pPr>
      <w:r>
        <w:t>La presente liberatoria non consente l’uso dell’immagine in contesti che pregiudichino la dignità personale ed il decoro del minore e comunque l’uso per fini diversi da quelli sopra indicati. I sottoscritti confermano di non avere nulla a pretendere in ragione di quanto sopra indicato e di rinunciare irrevocabilmente ad ogni diritto, azione, o pretesa derivante da quanto sopra autorizzato e sollevano i responsabili dell’evento da ogni conseguenza che possa derivare da detta pubblicazione.</w:t>
      </w:r>
    </w:p>
    <w:p w14:paraId="2C126A27" w14:textId="77777777" w:rsidR="00042742" w:rsidRDefault="00042742">
      <w:pPr>
        <w:spacing w:after="200" w:line="276" w:lineRule="auto"/>
      </w:pPr>
      <w:r>
        <w:br w:type="page"/>
      </w:r>
    </w:p>
    <w:p w14:paraId="034AC299" w14:textId="7E94C339" w:rsidR="00042742" w:rsidRDefault="00042742" w:rsidP="00042742">
      <w:pPr>
        <w:jc w:val="both"/>
      </w:pPr>
      <w:r>
        <w:lastRenderedPageBreak/>
        <w:t xml:space="preserve">La presente liberatoria è da ritenersi valida per tutto il corso di studi dell’alunno/a presso l’Istituto di Istruzione Superiore “Marconi Pieralisi” di Jesi. </w:t>
      </w:r>
    </w:p>
    <w:p w14:paraId="6370EF2F" w14:textId="77777777" w:rsidR="00042742" w:rsidRDefault="00042742" w:rsidP="00042742">
      <w:pPr>
        <w:jc w:val="both"/>
      </w:pPr>
    </w:p>
    <w:p w14:paraId="66182073" w14:textId="2D602104" w:rsidR="00042742" w:rsidRDefault="00042742" w:rsidP="00042742">
      <w:r>
        <w:t>Data_______________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5FD3">
        <w:t>Firma de</w:t>
      </w:r>
      <w:r>
        <w:t>i</w:t>
      </w:r>
      <w:r w:rsidRPr="00065FD3">
        <w:t xml:space="preserve"> </w:t>
      </w:r>
      <w:r>
        <w:t>dichiaranti</w:t>
      </w:r>
    </w:p>
    <w:p w14:paraId="259062AC" w14:textId="77777777" w:rsidR="00042742" w:rsidRDefault="00042742" w:rsidP="00042742">
      <w:pPr>
        <w:ind w:left="5672" w:firstLine="709"/>
        <w:jc w:val="both"/>
      </w:pPr>
    </w:p>
    <w:p w14:paraId="2522C45C" w14:textId="5BDF6E1E" w:rsidR="00042742" w:rsidRDefault="00042742" w:rsidP="00042742">
      <w:pPr>
        <w:ind w:left="5672" w:firstLine="709"/>
        <w:jc w:val="both"/>
      </w:pPr>
      <w:r>
        <w:t>____________________________</w:t>
      </w:r>
    </w:p>
    <w:p w14:paraId="7307E446" w14:textId="77777777" w:rsidR="00042742" w:rsidRDefault="00042742" w:rsidP="00042742">
      <w:pPr>
        <w:ind w:left="5672" w:firstLine="709"/>
        <w:jc w:val="both"/>
      </w:pPr>
    </w:p>
    <w:p w14:paraId="35D7714F" w14:textId="41D3BD09" w:rsidR="00042742" w:rsidRDefault="00042742" w:rsidP="00042742">
      <w:pPr>
        <w:ind w:left="5672" w:firstLine="709"/>
        <w:jc w:val="both"/>
      </w:pPr>
      <w:r>
        <w:t>____________________________</w:t>
      </w:r>
    </w:p>
    <w:p w14:paraId="66C3D7C9" w14:textId="77777777" w:rsidR="00042742" w:rsidRDefault="00042742" w:rsidP="00042742">
      <w:pPr>
        <w:spacing w:after="200" w:line="276" w:lineRule="auto"/>
        <w:rPr>
          <w:b/>
          <w:bCs/>
        </w:rPr>
      </w:pPr>
    </w:p>
    <w:p w14:paraId="1C0F81CB" w14:textId="07230D5A" w:rsidR="00042742" w:rsidRPr="00E14077" w:rsidRDefault="00042742" w:rsidP="00042742">
      <w:pPr>
        <w:spacing w:after="200" w:line="276" w:lineRule="auto"/>
        <w:rPr>
          <w:b/>
          <w:bCs/>
        </w:rPr>
      </w:pPr>
      <w:r w:rsidRPr="00E14077">
        <w:rPr>
          <w:b/>
          <w:bCs/>
        </w:rPr>
        <w:t>Dichiarazione da rilasciare in caso di firma di un solo genitore</w:t>
      </w:r>
    </w:p>
    <w:p w14:paraId="19F2FDF3" w14:textId="77777777" w:rsidR="00042742" w:rsidRDefault="00042742" w:rsidP="00042742">
      <w:pPr>
        <w:jc w:val="both"/>
      </w:pPr>
      <w: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91C768D" w14:textId="77777777" w:rsidR="00042742" w:rsidRDefault="00042742" w:rsidP="00042742">
      <w:pPr>
        <w:jc w:val="both"/>
      </w:pPr>
    </w:p>
    <w:p w14:paraId="1A050568" w14:textId="5A2A4306" w:rsidR="00042742" w:rsidRDefault="00042742" w:rsidP="00042742">
      <w:pPr>
        <w:jc w:val="both"/>
      </w:pPr>
      <w:r w:rsidRPr="00123568">
        <w:t>Data_______________</w:t>
      </w:r>
      <w:r w:rsidRPr="00123568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del genitore </w:t>
      </w:r>
    </w:p>
    <w:p w14:paraId="525FF7AE" w14:textId="77777777" w:rsidR="00042742" w:rsidRDefault="00042742" w:rsidP="00042742">
      <w:pPr>
        <w:ind w:left="7080" w:firstLine="708"/>
        <w:jc w:val="both"/>
      </w:pPr>
    </w:p>
    <w:p w14:paraId="4DAD2E1D" w14:textId="225A24CF" w:rsidR="00042742" w:rsidRDefault="00042742" w:rsidP="00042742">
      <w:pPr>
        <w:ind w:left="5672" w:firstLine="709"/>
        <w:jc w:val="both"/>
      </w:pPr>
      <w:r>
        <w:t>_</w:t>
      </w:r>
      <w:r>
        <w:t>_____________</w:t>
      </w:r>
      <w:r>
        <w:t>______________</w:t>
      </w:r>
    </w:p>
    <w:p w14:paraId="07CEE561" w14:textId="77777777" w:rsidR="00042742" w:rsidRDefault="00042742" w:rsidP="00042742">
      <w:pPr>
        <w:jc w:val="center"/>
      </w:pPr>
    </w:p>
    <w:p w14:paraId="274281B9" w14:textId="77777777" w:rsidR="00042742" w:rsidRPr="00355BDD" w:rsidRDefault="00042742" w:rsidP="00042742">
      <w:pPr>
        <w:jc w:val="center"/>
        <w:rPr>
          <w:b/>
          <w:bCs/>
        </w:rPr>
      </w:pPr>
      <w:r w:rsidRPr="00355BDD">
        <w:rPr>
          <w:b/>
          <w:bCs/>
        </w:rPr>
        <w:t>********************</w:t>
      </w:r>
    </w:p>
    <w:p w14:paraId="0CD025CA" w14:textId="77777777" w:rsidR="00042742" w:rsidRDefault="00042742" w:rsidP="00042742">
      <w:pPr>
        <w:jc w:val="both"/>
        <w:rPr>
          <w:b/>
          <w:bCs/>
        </w:rPr>
      </w:pPr>
    </w:p>
    <w:p w14:paraId="3D77549F" w14:textId="023A2CAA" w:rsidR="00042742" w:rsidRPr="00355BDD" w:rsidRDefault="00042742" w:rsidP="00042742">
      <w:pPr>
        <w:spacing w:after="200" w:line="276" w:lineRule="auto"/>
        <w:rPr>
          <w:b/>
          <w:bCs/>
        </w:rPr>
      </w:pPr>
      <w:r w:rsidRPr="00355BDD">
        <w:rPr>
          <w:b/>
          <w:bCs/>
        </w:rPr>
        <w:t xml:space="preserve">Informativa per la pubblicazione dei dati </w:t>
      </w:r>
    </w:p>
    <w:p w14:paraId="6F41D42A" w14:textId="515F0518" w:rsidR="00F808D4" w:rsidRPr="00042742" w:rsidRDefault="00042742" w:rsidP="00042742">
      <w:pPr>
        <w:jc w:val="both"/>
        <w:rPr>
          <w:i/>
          <w:iCs/>
        </w:rPr>
      </w:pPr>
      <w:r w:rsidRPr="00123568">
        <w:rPr>
          <w:i/>
          <w:iCs/>
        </w:rPr>
        <w:t>Ai sensi del GDPR e della vigente normativa nazionale, si informa che i dati personali conferiti con la presente liberatoria saranno trattati con modalità cartacee e telematiche nel rispetto della vigente normativa e dei principi di correttezza, liceità, trasparenza e riservatezza; in tale ottica i dati forniti, ivi incluso il ritratto contenuto nelle fotografie suindicate, verranno utilizzati per le finalità strettamente connesse e strumentali alle attività come indicate nella su estesa liberatoria. In qualsiasi momento Lei potrà esercitare i diritti di cui agli artt.15-22 del GDPR inviando una comunicazione scritta</w:t>
      </w:r>
      <w:r>
        <w:rPr>
          <w:i/>
          <w:iCs/>
        </w:rPr>
        <w:t xml:space="preserve"> all’indirizzo </w:t>
      </w:r>
      <w:r w:rsidRPr="00123568">
        <w:rPr>
          <w:i/>
          <w:iCs/>
        </w:rPr>
        <w:t>e-mail anis023002@istruzione.it.</w:t>
      </w:r>
    </w:p>
    <w:sectPr w:rsidR="00F808D4" w:rsidRPr="00042742" w:rsidSect="00870260">
      <w:headerReference w:type="default" r:id="rId7"/>
      <w:footerReference w:type="default" r:id="rId8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3F56" w14:textId="77777777" w:rsidR="00D97ABA" w:rsidRDefault="00D97ABA" w:rsidP="004E050B">
      <w:r>
        <w:separator/>
      </w:r>
    </w:p>
  </w:endnote>
  <w:endnote w:type="continuationSeparator" w:id="0">
    <w:p w14:paraId="5D5C7FF4" w14:textId="77777777" w:rsidR="00D97ABA" w:rsidRDefault="00D97ABA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6"/>
      <w:gridCol w:w="1738"/>
      <w:gridCol w:w="2025"/>
      <w:gridCol w:w="2530"/>
      <w:gridCol w:w="2379"/>
    </w:tblGrid>
    <w:tr w:rsidR="00F50B3A" w14:paraId="503B0A2C" w14:textId="77777777" w:rsidTr="00F50B3A">
      <w:tc>
        <w:tcPr>
          <w:tcW w:w="966" w:type="dxa"/>
        </w:tcPr>
        <w:p w14:paraId="1F3B8BAE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bookmarkStart w:id="0" w:name="_Hlk1051327"/>
          <w:r w:rsidRPr="00DB7BB7">
            <w:rPr>
              <w:noProof/>
              <w:color w:val="1D428A"/>
              <w:lang w:eastAsia="it-IT"/>
            </w:rPr>
            <w:drawing>
              <wp:inline distT="0" distB="0" distL="0" distR="0" wp14:anchorId="2DD574B2" wp14:editId="70EAADDF">
                <wp:extent cx="468000" cy="468000"/>
                <wp:effectExtent l="0" t="0" r="8255" b="8255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sca\Downloads\logo_bl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8" w:type="dxa"/>
        </w:tcPr>
        <w:p w14:paraId="4A6A58B8" w14:textId="77777777" w:rsidR="00F50B3A" w:rsidRDefault="00F50B3A" w:rsidP="00F50B3A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Via Raffaello Sanzio 8</w:t>
          </w:r>
        </w:p>
        <w:p w14:paraId="6CDA61C2" w14:textId="77777777" w:rsidR="00F50B3A" w:rsidRPr="00C57FB7" w:rsidRDefault="00F50B3A" w:rsidP="00F50B3A">
          <w:pPr>
            <w:rPr>
              <w:color w:val="000099"/>
              <w:sz w:val="16"/>
              <w:szCs w:val="16"/>
            </w:rPr>
          </w:pPr>
          <w:r w:rsidRPr="00C57FB7">
            <w:rPr>
              <w:color w:val="000099"/>
              <w:sz w:val="16"/>
              <w:szCs w:val="16"/>
            </w:rPr>
            <w:t xml:space="preserve">60035 </w:t>
          </w:r>
          <w:r w:rsidRPr="00C57FB7">
            <w:rPr>
              <w:b/>
              <w:color w:val="000099"/>
              <w:sz w:val="16"/>
              <w:szCs w:val="16"/>
            </w:rPr>
            <w:t xml:space="preserve">Jesi </w:t>
          </w:r>
          <w:r w:rsidRPr="00C57FB7">
            <w:rPr>
              <w:color w:val="000099"/>
              <w:sz w:val="16"/>
              <w:szCs w:val="16"/>
            </w:rPr>
            <w:t xml:space="preserve">(AN) </w:t>
          </w:r>
          <w:proofErr w:type="spellStart"/>
          <w:r w:rsidRPr="00C57FB7">
            <w:rPr>
              <w:color w:val="000099"/>
              <w:sz w:val="16"/>
              <w:szCs w:val="16"/>
            </w:rPr>
            <w:t>Italy</w:t>
          </w:r>
          <w:proofErr w:type="spellEnd"/>
        </w:p>
        <w:p w14:paraId="10E5444B" w14:textId="77777777" w:rsidR="00F50B3A" w:rsidRDefault="00F50B3A" w:rsidP="00F50B3A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Tel. +39 0731 204550</w:t>
          </w:r>
        </w:p>
        <w:p w14:paraId="4679AB9D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Fax +39 0731 205706</w:t>
          </w:r>
        </w:p>
      </w:tc>
      <w:tc>
        <w:tcPr>
          <w:tcW w:w="2025" w:type="dxa"/>
        </w:tcPr>
        <w:p w14:paraId="44B992FB" w14:textId="77777777" w:rsidR="00F50B3A" w:rsidRPr="00C57FB7" w:rsidRDefault="00F50B3A" w:rsidP="00F50B3A">
          <w:pPr>
            <w:rPr>
              <w:b/>
              <w:color w:val="000099"/>
              <w:sz w:val="16"/>
              <w:szCs w:val="16"/>
              <w:lang w:val="en-US"/>
            </w:rPr>
          </w:pPr>
          <w:r w:rsidRPr="00C57FB7">
            <w:rPr>
              <w:color w:val="000099"/>
              <w:sz w:val="16"/>
              <w:szCs w:val="16"/>
              <w:lang w:val="en-US"/>
            </w:rPr>
            <w:t xml:space="preserve">Cod. MIUR </w:t>
          </w:r>
          <w:r w:rsidRPr="00C57FB7">
            <w:rPr>
              <w:b/>
              <w:color w:val="000099"/>
              <w:sz w:val="16"/>
              <w:szCs w:val="16"/>
              <w:lang w:val="en-US"/>
            </w:rPr>
            <w:t>ANIS023002</w:t>
          </w:r>
        </w:p>
        <w:p w14:paraId="1E488512" w14:textId="77777777" w:rsidR="00F50B3A" w:rsidRDefault="00F50B3A" w:rsidP="00F50B3A">
          <w:pPr>
            <w:rPr>
              <w:color w:val="000099"/>
              <w:sz w:val="16"/>
              <w:szCs w:val="16"/>
              <w:lang w:val="en-US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 xml:space="preserve">Cod. </w:t>
          </w:r>
          <w:proofErr w:type="spellStart"/>
          <w:r w:rsidRPr="00E941E9">
            <w:rPr>
              <w:color w:val="000099"/>
              <w:sz w:val="16"/>
              <w:szCs w:val="16"/>
              <w:lang w:val="en-US"/>
            </w:rPr>
            <w:t>Fiscale</w:t>
          </w:r>
          <w:proofErr w:type="spellEnd"/>
          <w:r w:rsidRPr="00E941E9">
            <w:rPr>
              <w:color w:val="000099"/>
              <w:sz w:val="16"/>
              <w:szCs w:val="16"/>
              <w:lang w:val="en-US"/>
            </w:rPr>
            <w:t xml:space="preserve"> 92044880422</w:t>
          </w:r>
        </w:p>
        <w:p w14:paraId="5F25CDDE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 xml:space="preserve">Cod. Univoco Uff. </w:t>
          </w:r>
          <w:r w:rsidRPr="00BC1190">
            <w:rPr>
              <w:rFonts w:ascii="Consolas" w:hAnsi="Consolas"/>
              <w:color w:val="000099"/>
              <w:sz w:val="16"/>
              <w:szCs w:val="16"/>
            </w:rPr>
            <w:t>UF0SE0</w:t>
          </w:r>
        </w:p>
      </w:tc>
      <w:tc>
        <w:tcPr>
          <w:tcW w:w="2530" w:type="dxa"/>
        </w:tcPr>
        <w:p w14:paraId="48579EAE" w14:textId="77777777" w:rsidR="00F50B3A" w:rsidRDefault="00F50B3A" w:rsidP="00F50B3A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>PEC anis023002@pec.istruzione.it</w:t>
          </w:r>
        </w:p>
        <w:p w14:paraId="646F5BAA" w14:textId="77777777" w:rsidR="00F50B3A" w:rsidRDefault="00F50B3A" w:rsidP="00F50B3A">
          <w:pPr>
            <w:rPr>
              <w:b/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PEO anis023002@istruzione.it</w:t>
          </w:r>
        </w:p>
        <w:p w14:paraId="1F1C7C86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r w:rsidRPr="00BC1190">
            <w:rPr>
              <w:b/>
              <w:color w:val="000099"/>
              <w:sz w:val="16"/>
              <w:szCs w:val="16"/>
            </w:rPr>
            <w:t>www.iismarconipieralisi.edu.it</w:t>
          </w:r>
        </w:p>
      </w:tc>
      <w:tc>
        <w:tcPr>
          <w:tcW w:w="2379" w:type="dxa"/>
          <w:vAlign w:val="bottom"/>
        </w:tcPr>
        <w:p w14:paraId="22E1EC82" w14:textId="77777777" w:rsidR="00F50B3A" w:rsidRDefault="00F50B3A" w:rsidP="00F50B3A">
          <w:pPr>
            <w:jc w:val="right"/>
            <w:rPr>
              <w:color w:val="1D428A"/>
              <w:sz w:val="16"/>
              <w:szCs w:val="16"/>
            </w:rPr>
          </w:pPr>
          <w:r>
            <w:rPr>
              <w:color w:val="1D428A"/>
              <w:sz w:val="16"/>
              <w:szCs w:val="16"/>
            </w:rPr>
            <w:fldChar w:fldCharType="begin"/>
          </w:r>
          <w:r>
            <w:rPr>
              <w:color w:val="1D428A"/>
              <w:sz w:val="16"/>
              <w:szCs w:val="16"/>
            </w:rPr>
            <w:instrText xml:space="preserve"> PAGE   \* MERGEFORMAT </w:instrText>
          </w:r>
          <w:r>
            <w:rPr>
              <w:color w:val="1D428A"/>
              <w:sz w:val="16"/>
              <w:szCs w:val="16"/>
            </w:rPr>
            <w:fldChar w:fldCharType="separate"/>
          </w:r>
          <w:r>
            <w:rPr>
              <w:noProof/>
              <w:color w:val="1D428A"/>
              <w:sz w:val="16"/>
              <w:szCs w:val="16"/>
            </w:rPr>
            <w:t>1</w:t>
          </w:r>
          <w:r>
            <w:rPr>
              <w:color w:val="1D428A"/>
              <w:sz w:val="16"/>
              <w:szCs w:val="16"/>
            </w:rPr>
            <w:fldChar w:fldCharType="end"/>
          </w:r>
          <w:r>
            <w:rPr>
              <w:color w:val="1D428A"/>
              <w:sz w:val="16"/>
              <w:szCs w:val="16"/>
            </w:rPr>
            <w:t>/</w:t>
          </w:r>
          <w:r>
            <w:rPr>
              <w:color w:val="1D428A"/>
              <w:sz w:val="16"/>
              <w:szCs w:val="16"/>
            </w:rPr>
            <w:fldChar w:fldCharType="begin"/>
          </w:r>
          <w:r>
            <w:rPr>
              <w:color w:val="1D428A"/>
              <w:sz w:val="16"/>
              <w:szCs w:val="16"/>
            </w:rPr>
            <w:instrText xml:space="preserve"> NUMPAGES   \* MERGEFORMAT </w:instrText>
          </w:r>
          <w:r>
            <w:rPr>
              <w:color w:val="1D428A"/>
              <w:sz w:val="16"/>
              <w:szCs w:val="16"/>
            </w:rPr>
            <w:fldChar w:fldCharType="separate"/>
          </w:r>
          <w:r>
            <w:rPr>
              <w:noProof/>
              <w:color w:val="1D428A"/>
              <w:sz w:val="16"/>
              <w:szCs w:val="16"/>
            </w:rPr>
            <w:t>1</w:t>
          </w:r>
          <w:r>
            <w:rPr>
              <w:color w:val="1D428A"/>
              <w:sz w:val="16"/>
              <w:szCs w:val="16"/>
            </w:rPr>
            <w:fldChar w:fldCharType="end"/>
          </w:r>
        </w:p>
      </w:tc>
    </w:tr>
    <w:bookmarkEnd w:id="0"/>
  </w:tbl>
  <w:p w14:paraId="040216C0" w14:textId="77777777" w:rsidR="00C5678F" w:rsidRPr="00283E67" w:rsidRDefault="00C5678F" w:rsidP="00C57FB7">
    <w:pPr>
      <w:rPr>
        <w:color w:val="000099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2FCDA" w14:textId="77777777" w:rsidR="00D97ABA" w:rsidRDefault="00D97ABA" w:rsidP="004E050B">
      <w:r>
        <w:separator/>
      </w:r>
    </w:p>
  </w:footnote>
  <w:footnote w:type="continuationSeparator" w:id="0">
    <w:p w14:paraId="09799A29" w14:textId="77777777" w:rsidR="00D97ABA" w:rsidRDefault="00D97ABA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6CCB" w14:textId="77777777" w:rsidR="004E050B" w:rsidRDefault="00F920BA" w:rsidP="004E050B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453DAEA1" wp14:editId="6A613259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9184F26"/>
    <w:lvl w:ilvl="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"/>
      <w:lvlJc w:val="left"/>
      <w:pPr>
        <w:ind w:left="1080" w:hanging="360"/>
      </w:pPr>
      <w:rPr>
        <w:rFonts w:ascii="Symbol" w:hAnsi="Symbol"/>
        <w:sz w:val="24"/>
      </w:rPr>
    </w:lvl>
    <w:lvl w:ilvl="2">
      <w:start w:val="1"/>
      <w:numFmt w:val="bullet"/>
      <w:lvlText w:val=""/>
      <w:lvlJc w:val="left"/>
      <w:pPr>
        <w:ind w:left="1440" w:hanging="360"/>
      </w:pPr>
      <w:rPr>
        <w:rFonts w:ascii="Symbol" w:hAnsi="Symbol"/>
        <w:sz w:val="24"/>
      </w:rPr>
    </w:lvl>
    <w:lvl w:ilvl="3">
      <w:start w:val="1"/>
      <w:numFmt w:val="bullet"/>
      <w:lvlText w:val=""/>
      <w:lvlJc w:val="left"/>
      <w:pPr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"/>
      <w:lvlJc w:val="left"/>
      <w:pPr>
        <w:ind w:left="2160" w:hanging="360"/>
      </w:pPr>
      <w:rPr>
        <w:rFonts w:ascii="Symbol" w:hAnsi="Symbol"/>
        <w:sz w:val="24"/>
      </w:rPr>
    </w:lvl>
    <w:lvl w:ilvl="5">
      <w:start w:val="1"/>
      <w:numFmt w:val="bullet"/>
      <w:lvlText w:val=""/>
      <w:lvlJc w:val="left"/>
      <w:pPr>
        <w:ind w:left="2520" w:hanging="360"/>
      </w:pPr>
      <w:rPr>
        <w:rFonts w:ascii="Symbol" w:hAnsi="Symbol"/>
        <w:sz w:val="24"/>
      </w:rPr>
    </w:lvl>
    <w:lvl w:ilvl="6">
      <w:start w:val="1"/>
      <w:numFmt w:val="bullet"/>
      <w:lvlText w:val=""/>
      <w:lvlJc w:val="left"/>
      <w:pPr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"/>
      <w:lvlJc w:val="left"/>
      <w:pPr>
        <w:ind w:left="3240" w:hanging="360"/>
      </w:pPr>
      <w:rPr>
        <w:rFonts w:ascii="Symbol" w:hAnsi="Symbol"/>
        <w:sz w:val="24"/>
      </w:rPr>
    </w:lvl>
    <w:lvl w:ilvl="8">
      <w:start w:val="1"/>
      <w:numFmt w:val="bullet"/>
      <w:lvlText w:val=""/>
      <w:lvlJc w:val="left"/>
      <w:pPr>
        <w:ind w:left="3600" w:hanging="360"/>
      </w:pPr>
      <w:rPr>
        <w:rFonts w:ascii="Symbol" w:hAnsi="Symbol"/>
        <w:sz w:val="24"/>
      </w:rPr>
    </w:lvl>
  </w:abstractNum>
  <w:abstractNum w:abstractNumId="1" w15:restartNumberingAfterBreak="0">
    <w:nsid w:val="58A2069B"/>
    <w:multiLevelType w:val="hybridMultilevel"/>
    <w:tmpl w:val="38081E12"/>
    <w:lvl w:ilvl="0" w:tplc="FEEAE4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22871"/>
    <w:multiLevelType w:val="hybridMultilevel"/>
    <w:tmpl w:val="629442A8"/>
    <w:lvl w:ilvl="0" w:tplc="FEEAE4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36069">
    <w:abstractNumId w:val="3"/>
  </w:num>
  <w:num w:numId="2" w16cid:durableId="1376538539">
    <w:abstractNumId w:val="0"/>
  </w:num>
  <w:num w:numId="3" w16cid:durableId="1270434122">
    <w:abstractNumId w:val="0"/>
    <w:lvlOverride w:ilvl="0">
      <w:lvl w:ilvl="0">
        <w:start w:val="1"/>
        <w:numFmt w:val="bullet"/>
        <w:lvlText w:val=""/>
        <w:lvlJc w:val="left"/>
        <w:pPr>
          <w:ind w:left="1068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1">
      <w:lvl w:ilvl="1">
        <w:start w:val="1"/>
        <w:numFmt w:val="bullet"/>
        <w:lvlText w:val=""/>
        <w:lvlJc w:val="left"/>
        <w:pPr>
          <w:ind w:left="10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2">
      <w:lvl w:ilvl="2">
        <w:start w:val="1"/>
        <w:numFmt w:val="bullet"/>
        <w:lvlText w:val=""/>
        <w:lvlJc w:val="left"/>
        <w:pPr>
          <w:ind w:left="14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3">
      <w:lvl w:ilvl="3">
        <w:start w:val="1"/>
        <w:numFmt w:val="bullet"/>
        <w:lvlText w:val=""/>
        <w:lvlJc w:val="left"/>
        <w:pPr>
          <w:ind w:left="18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4">
      <w:lvl w:ilvl="4">
        <w:start w:val="1"/>
        <w:numFmt w:val="bullet"/>
        <w:lvlText w:val=""/>
        <w:lvlJc w:val="left"/>
        <w:pPr>
          <w:ind w:left="216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5">
      <w:lvl w:ilvl="5">
        <w:start w:val="1"/>
        <w:numFmt w:val="bullet"/>
        <w:lvlText w:val=""/>
        <w:lvlJc w:val="left"/>
        <w:pPr>
          <w:ind w:left="252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6">
      <w:lvl w:ilvl="6">
        <w:start w:val="1"/>
        <w:numFmt w:val="bullet"/>
        <w:lvlText w:val=""/>
        <w:lvlJc w:val="left"/>
        <w:pPr>
          <w:ind w:left="28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7">
      <w:lvl w:ilvl="7">
        <w:start w:val="1"/>
        <w:numFmt w:val="bullet"/>
        <w:lvlText w:val=""/>
        <w:lvlJc w:val="left"/>
        <w:pPr>
          <w:ind w:left="32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8">
      <w:lvl w:ilvl="8">
        <w:start w:val="1"/>
        <w:numFmt w:val="bullet"/>
        <w:lvlText w:val=""/>
        <w:lvlJc w:val="left"/>
        <w:pPr>
          <w:ind w:left="36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</w:num>
  <w:num w:numId="4" w16cid:durableId="170679867">
    <w:abstractNumId w:val="0"/>
    <w:lvlOverride w:ilvl="0">
      <w:lvl w:ilvl="0">
        <w:start w:val="1"/>
        <w:numFmt w:val="bullet"/>
        <w:lvlText w:val=""/>
        <w:lvlJc w:val="left"/>
        <w:pPr>
          <w:ind w:left="72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1">
      <w:lvl w:ilvl="1">
        <w:start w:val="1"/>
        <w:numFmt w:val="bullet"/>
        <w:lvlText w:val=""/>
        <w:lvlJc w:val="left"/>
        <w:pPr>
          <w:ind w:left="10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2">
      <w:lvl w:ilvl="2">
        <w:start w:val="1"/>
        <w:numFmt w:val="bullet"/>
        <w:lvlText w:val=""/>
        <w:lvlJc w:val="left"/>
        <w:pPr>
          <w:ind w:left="14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3">
      <w:lvl w:ilvl="3">
        <w:start w:val="1"/>
        <w:numFmt w:val="bullet"/>
        <w:lvlText w:val=""/>
        <w:lvlJc w:val="left"/>
        <w:pPr>
          <w:ind w:left="18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4">
      <w:lvl w:ilvl="4">
        <w:start w:val="1"/>
        <w:numFmt w:val="bullet"/>
        <w:lvlText w:val=""/>
        <w:lvlJc w:val="left"/>
        <w:pPr>
          <w:ind w:left="216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5">
      <w:lvl w:ilvl="5">
        <w:start w:val="1"/>
        <w:numFmt w:val="bullet"/>
        <w:lvlText w:val=""/>
        <w:lvlJc w:val="left"/>
        <w:pPr>
          <w:ind w:left="252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6">
      <w:lvl w:ilvl="6">
        <w:start w:val="1"/>
        <w:numFmt w:val="bullet"/>
        <w:lvlText w:val=""/>
        <w:lvlJc w:val="left"/>
        <w:pPr>
          <w:ind w:left="28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7">
      <w:lvl w:ilvl="7">
        <w:start w:val="1"/>
        <w:numFmt w:val="bullet"/>
        <w:lvlText w:val=""/>
        <w:lvlJc w:val="left"/>
        <w:pPr>
          <w:ind w:left="32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8">
      <w:lvl w:ilvl="8">
        <w:start w:val="1"/>
        <w:numFmt w:val="bullet"/>
        <w:lvlText w:val=""/>
        <w:lvlJc w:val="left"/>
        <w:pPr>
          <w:ind w:left="36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</w:num>
  <w:num w:numId="5" w16cid:durableId="93215001">
    <w:abstractNumId w:val="1"/>
  </w:num>
  <w:num w:numId="6" w16cid:durableId="997802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D4"/>
    <w:rsid w:val="00042742"/>
    <w:rsid w:val="00052A50"/>
    <w:rsid w:val="000A23EB"/>
    <w:rsid w:val="00114215"/>
    <w:rsid w:val="0012655C"/>
    <w:rsid w:val="00127CA0"/>
    <w:rsid w:val="00130D59"/>
    <w:rsid w:val="00143BB5"/>
    <w:rsid w:val="00144D6D"/>
    <w:rsid w:val="00181333"/>
    <w:rsid w:val="00181917"/>
    <w:rsid w:val="00283E67"/>
    <w:rsid w:val="002A161B"/>
    <w:rsid w:val="002D25DA"/>
    <w:rsid w:val="0032063C"/>
    <w:rsid w:val="00360116"/>
    <w:rsid w:val="003645DF"/>
    <w:rsid w:val="00366309"/>
    <w:rsid w:val="00383A35"/>
    <w:rsid w:val="00402F1C"/>
    <w:rsid w:val="004206CA"/>
    <w:rsid w:val="004219F7"/>
    <w:rsid w:val="004244B6"/>
    <w:rsid w:val="00475E0B"/>
    <w:rsid w:val="004B7240"/>
    <w:rsid w:val="004E050B"/>
    <w:rsid w:val="005E7850"/>
    <w:rsid w:val="00603B9F"/>
    <w:rsid w:val="006107E4"/>
    <w:rsid w:val="006E04E8"/>
    <w:rsid w:val="006F290B"/>
    <w:rsid w:val="00751968"/>
    <w:rsid w:val="007523EF"/>
    <w:rsid w:val="007573B5"/>
    <w:rsid w:val="007E538F"/>
    <w:rsid w:val="00823F79"/>
    <w:rsid w:val="00870260"/>
    <w:rsid w:val="008B6E27"/>
    <w:rsid w:val="0097215D"/>
    <w:rsid w:val="009757C3"/>
    <w:rsid w:val="00982472"/>
    <w:rsid w:val="009B0098"/>
    <w:rsid w:val="009E51BB"/>
    <w:rsid w:val="00A25640"/>
    <w:rsid w:val="00AC735B"/>
    <w:rsid w:val="00AD7DD6"/>
    <w:rsid w:val="00B07A96"/>
    <w:rsid w:val="00B22B78"/>
    <w:rsid w:val="00B247EE"/>
    <w:rsid w:val="00B402C0"/>
    <w:rsid w:val="00BC1190"/>
    <w:rsid w:val="00C5678F"/>
    <w:rsid w:val="00C56C42"/>
    <w:rsid w:val="00C57040"/>
    <w:rsid w:val="00C57FB7"/>
    <w:rsid w:val="00CD2976"/>
    <w:rsid w:val="00D44BA0"/>
    <w:rsid w:val="00D64EFA"/>
    <w:rsid w:val="00D864F5"/>
    <w:rsid w:val="00D97ABA"/>
    <w:rsid w:val="00DB7BB7"/>
    <w:rsid w:val="00DC389B"/>
    <w:rsid w:val="00E30549"/>
    <w:rsid w:val="00E52839"/>
    <w:rsid w:val="00E8369D"/>
    <w:rsid w:val="00E941E9"/>
    <w:rsid w:val="00E9607C"/>
    <w:rsid w:val="00F2629C"/>
    <w:rsid w:val="00F50B3A"/>
    <w:rsid w:val="00F808D4"/>
    <w:rsid w:val="00F920BA"/>
    <w:rsid w:val="00F92857"/>
    <w:rsid w:val="00FA5C57"/>
    <w:rsid w:val="00FA75BD"/>
    <w:rsid w:val="00FD7E84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54650"/>
  <w15:docId w15:val="{5135F49F-39E3-4438-8962-C45680CF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paragraph" w:styleId="Paragrafoelenco">
    <w:name w:val="List Paragraph"/>
    <w:basedOn w:val="Normale"/>
    <w:rsid w:val="00F808D4"/>
    <w:pPr>
      <w:spacing w:after="200" w:line="276" w:lineRule="auto"/>
      <w:ind w:left="720"/>
    </w:pPr>
    <w:rPr>
      <w:rFonts w:eastAsia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ittorio\Drive\Scuola\iis-marconi-pieralisi\carta-interstata\_iismarconipieralisi-jesi_CARTA-INTESTATA_2022-09-0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_iismarconipieralisi-jesi_CARTA-INTESTATA_2022-09-07.dotx</Template>
  <TotalTime>13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 Alfieri</dc:creator>
  <cp:lastModifiedBy>Vittorio Alfieri</cp:lastModifiedBy>
  <cp:revision>3</cp:revision>
  <cp:lastPrinted>2018-11-03T11:33:00Z</cp:lastPrinted>
  <dcterms:created xsi:type="dcterms:W3CDTF">2023-05-30T16:43:00Z</dcterms:created>
  <dcterms:modified xsi:type="dcterms:W3CDTF">2023-05-30T16:54:00Z</dcterms:modified>
</cp:coreProperties>
</file>